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8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282"/>
        <w:gridCol w:w="989"/>
        <w:gridCol w:w="307"/>
        <w:gridCol w:w="1353"/>
        <w:gridCol w:w="176"/>
        <w:gridCol w:w="172"/>
        <w:gridCol w:w="537"/>
        <w:gridCol w:w="456"/>
        <w:gridCol w:w="426"/>
        <w:gridCol w:w="357"/>
        <w:gridCol w:w="67"/>
        <w:gridCol w:w="248"/>
        <w:gridCol w:w="213"/>
        <w:gridCol w:w="390"/>
        <w:gridCol w:w="850"/>
        <w:gridCol w:w="142"/>
        <w:gridCol w:w="992"/>
        <w:gridCol w:w="142"/>
        <w:gridCol w:w="1221"/>
        <w:gridCol w:w="519"/>
        <w:gridCol w:w="470"/>
        <w:gridCol w:w="472"/>
      </w:tblGrid>
      <w:tr w:rsidR="00A921D7" w:rsidRPr="00D97714" w:rsidTr="007A512F">
        <w:tc>
          <w:tcPr>
            <w:tcW w:w="2107" w:type="dxa"/>
          </w:tcPr>
          <w:p w:rsidR="00A921D7" w:rsidRPr="00D97714" w:rsidRDefault="00A921D7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bookmarkStart w:id="0" w:name="_GoBack"/>
            <w:bookmarkEnd w:id="0"/>
            <w:r w:rsidRPr="00D97714">
              <w:rPr>
                <w:rFonts w:ascii="Arial" w:hAnsi="Arial" w:cs="Arial"/>
                <w:sz w:val="22"/>
                <w:lang w:val="es-MX"/>
              </w:rPr>
              <w:t>PROGRAMA</w:t>
            </w:r>
          </w:p>
        </w:tc>
        <w:tc>
          <w:tcPr>
            <w:tcW w:w="5370" w:type="dxa"/>
            <w:gridSpan w:val="12"/>
            <w:shd w:val="clear" w:color="auto" w:fill="auto"/>
          </w:tcPr>
          <w:p w:rsidR="00A921D7" w:rsidRPr="00D97714" w:rsidRDefault="00A921D7" w:rsidP="006D57C5">
            <w:pPr>
              <w:jc w:val="both"/>
              <w:rPr>
                <w:rFonts w:ascii="Arial" w:hAnsi="Arial" w:cs="Arial"/>
                <w:b/>
                <w:sz w:val="22"/>
                <w:lang w:val="es-MX"/>
              </w:rPr>
            </w:pPr>
          </w:p>
        </w:tc>
        <w:tc>
          <w:tcPr>
            <w:tcW w:w="2587" w:type="dxa"/>
            <w:gridSpan w:val="5"/>
            <w:shd w:val="clear" w:color="auto" w:fill="auto"/>
          </w:tcPr>
          <w:p w:rsidR="00A921D7" w:rsidRPr="00D97714" w:rsidRDefault="00732F0D" w:rsidP="00632F5E">
            <w:pPr>
              <w:jc w:val="both"/>
              <w:rPr>
                <w:rFonts w:ascii="Arial" w:hAnsi="Arial" w:cs="Arial"/>
                <w:b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 SEMESTRE: </w:t>
            </w:r>
            <w:r w:rsidR="00632F5E" w:rsidRPr="00D97714">
              <w:rPr>
                <w:rFonts w:ascii="Arial" w:hAnsi="Arial" w:cs="Arial"/>
                <w:sz w:val="22"/>
                <w:lang w:val="es-MX"/>
              </w:rPr>
              <w:t xml:space="preserve"> </w:t>
            </w:r>
          </w:p>
        </w:tc>
        <w:tc>
          <w:tcPr>
            <w:tcW w:w="1363" w:type="dxa"/>
            <w:gridSpan w:val="2"/>
          </w:tcPr>
          <w:p w:rsidR="00A921D7" w:rsidRPr="00D97714" w:rsidRDefault="00A921D7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JORNADA</w:t>
            </w:r>
          </w:p>
        </w:tc>
        <w:tc>
          <w:tcPr>
            <w:tcW w:w="519" w:type="dxa"/>
          </w:tcPr>
          <w:p w:rsidR="00A921D7" w:rsidRPr="00D97714" w:rsidRDefault="00A921D7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M</w:t>
            </w:r>
          </w:p>
        </w:tc>
        <w:tc>
          <w:tcPr>
            <w:tcW w:w="470" w:type="dxa"/>
          </w:tcPr>
          <w:p w:rsidR="00A921D7" w:rsidRPr="00D97714" w:rsidRDefault="00A921D7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T</w:t>
            </w:r>
          </w:p>
        </w:tc>
        <w:tc>
          <w:tcPr>
            <w:tcW w:w="472" w:type="dxa"/>
            <w:shd w:val="clear" w:color="auto" w:fill="auto"/>
          </w:tcPr>
          <w:p w:rsidR="00A921D7" w:rsidRPr="00D97714" w:rsidRDefault="00A921D7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N</w:t>
            </w:r>
          </w:p>
        </w:tc>
      </w:tr>
      <w:tr w:rsidR="007A512F" w:rsidRPr="00D97714" w:rsidTr="00F27F5F">
        <w:tc>
          <w:tcPr>
            <w:tcW w:w="2107" w:type="dxa"/>
          </w:tcPr>
          <w:p w:rsidR="007A512F" w:rsidRPr="00D97714" w:rsidRDefault="007A512F" w:rsidP="003F0D34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D97714">
              <w:rPr>
                <w:rFonts w:ascii="Arial" w:hAnsi="Arial" w:cs="Arial"/>
                <w:sz w:val="20"/>
                <w:lang w:val="es-MX"/>
              </w:rPr>
              <w:t>EXAMÉN SUPLETORIO</w:t>
            </w:r>
          </w:p>
        </w:tc>
        <w:tc>
          <w:tcPr>
            <w:tcW w:w="1578" w:type="dxa"/>
            <w:gridSpan w:val="3"/>
          </w:tcPr>
          <w:p w:rsidR="007A512F" w:rsidRPr="00D97714" w:rsidRDefault="007A512F" w:rsidP="003F0D34">
            <w:pPr>
              <w:jc w:val="both"/>
              <w:rPr>
                <w:rFonts w:ascii="Arial" w:hAnsi="Arial" w:cs="Arial"/>
                <w:b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1 PARCIAL 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7A512F" w:rsidRPr="00D97714" w:rsidRDefault="007A512F" w:rsidP="00040483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2 PARCIAL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7A512F" w:rsidRPr="00D97714" w:rsidRDefault="007A512F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FECHA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7A512F" w:rsidRPr="00D97714" w:rsidRDefault="007A512F" w:rsidP="009B5FC6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D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7A512F" w:rsidRPr="00D97714" w:rsidRDefault="007A512F" w:rsidP="00030C46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M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512F" w:rsidRPr="00D97714" w:rsidRDefault="007A512F" w:rsidP="005E302E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A </w:t>
            </w:r>
          </w:p>
        </w:tc>
        <w:tc>
          <w:tcPr>
            <w:tcW w:w="3958" w:type="dxa"/>
            <w:gridSpan w:val="7"/>
            <w:vMerge w:val="restart"/>
            <w:shd w:val="clear" w:color="auto" w:fill="auto"/>
          </w:tcPr>
          <w:p w:rsidR="007A512F" w:rsidRPr="00D97714" w:rsidRDefault="007A512F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ASIGNATURA </w:t>
            </w:r>
          </w:p>
          <w:p w:rsidR="007A512F" w:rsidRPr="00D97714" w:rsidRDefault="007A512F" w:rsidP="003C56F5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A512F" w:rsidRPr="00D97714" w:rsidTr="00F27F5F">
        <w:tc>
          <w:tcPr>
            <w:tcW w:w="2107" w:type="dxa"/>
          </w:tcPr>
          <w:p w:rsidR="007A512F" w:rsidRPr="00D97714" w:rsidRDefault="007A512F" w:rsidP="003F0D34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PERIODO</w:t>
            </w:r>
          </w:p>
        </w:tc>
        <w:tc>
          <w:tcPr>
            <w:tcW w:w="1578" w:type="dxa"/>
            <w:gridSpan w:val="3"/>
          </w:tcPr>
          <w:p w:rsidR="007A512F" w:rsidRPr="00D97714" w:rsidRDefault="007A512F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Arial" w:hAnsi="Arial" w:cs="Arial"/>
                <w:sz w:val="22"/>
                <w:lang w:val="es-MX"/>
              </w:rPr>
              <w:t>A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7A512F" w:rsidRPr="00D97714" w:rsidRDefault="007A512F" w:rsidP="00040483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Arial" w:hAnsi="Arial" w:cs="Arial"/>
                <w:sz w:val="22"/>
                <w:lang w:val="es-MX"/>
              </w:rPr>
              <w:t>B</w:t>
            </w:r>
          </w:p>
        </w:tc>
        <w:tc>
          <w:tcPr>
            <w:tcW w:w="3544" w:type="dxa"/>
            <w:gridSpan w:val="9"/>
            <w:shd w:val="clear" w:color="auto" w:fill="auto"/>
            <w:vAlign w:val="center"/>
          </w:tcPr>
          <w:p w:rsidR="007A512F" w:rsidRPr="00D97714" w:rsidRDefault="007A512F" w:rsidP="005E302E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3958" w:type="dxa"/>
            <w:gridSpan w:val="7"/>
            <w:vMerge/>
            <w:shd w:val="clear" w:color="auto" w:fill="auto"/>
          </w:tcPr>
          <w:p w:rsidR="007A512F" w:rsidRPr="00D97714" w:rsidRDefault="007A512F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A512F" w:rsidRPr="00D97714" w:rsidTr="007A512F">
        <w:trPr>
          <w:trHeight w:val="533"/>
        </w:trPr>
        <w:tc>
          <w:tcPr>
            <w:tcW w:w="3378" w:type="dxa"/>
            <w:gridSpan w:val="3"/>
            <w:vAlign w:val="center"/>
          </w:tcPr>
          <w:p w:rsidR="007A512F" w:rsidRPr="00D97714" w:rsidRDefault="007A512F" w:rsidP="003F0D3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NOMBRE ESTUDIANTE</w:t>
            </w:r>
          </w:p>
        </w:tc>
        <w:tc>
          <w:tcPr>
            <w:tcW w:w="1836" w:type="dxa"/>
            <w:gridSpan w:val="3"/>
            <w:vAlign w:val="center"/>
          </w:tcPr>
          <w:p w:rsidR="007A512F" w:rsidRPr="00D97714" w:rsidRDefault="007A512F" w:rsidP="003F0D3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CÓDIGO</w:t>
            </w:r>
          </w:p>
        </w:tc>
        <w:tc>
          <w:tcPr>
            <w:tcW w:w="1948" w:type="dxa"/>
            <w:gridSpan w:val="5"/>
            <w:vAlign w:val="center"/>
          </w:tcPr>
          <w:p w:rsidR="007A512F" w:rsidRPr="00D97714" w:rsidRDefault="007A512F" w:rsidP="003F0D34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D97714">
              <w:rPr>
                <w:rFonts w:ascii="Arial" w:hAnsi="Arial" w:cs="Arial"/>
                <w:sz w:val="20"/>
                <w:lang w:val="es-MX"/>
              </w:rPr>
              <w:t>RECIBO DE CONSIGNACIÓN No</w:t>
            </w:r>
          </w:p>
        </w:tc>
        <w:tc>
          <w:tcPr>
            <w:tcW w:w="1910" w:type="dxa"/>
            <w:gridSpan w:val="6"/>
            <w:vAlign w:val="center"/>
          </w:tcPr>
          <w:p w:rsidR="007A512F" w:rsidRPr="00D97714" w:rsidRDefault="007A512F" w:rsidP="003F0D3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CALIFICACIÓN</w:t>
            </w:r>
          </w:p>
        </w:tc>
        <w:tc>
          <w:tcPr>
            <w:tcW w:w="3816" w:type="dxa"/>
            <w:gridSpan w:val="6"/>
            <w:vAlign w:val="center"/>
          </w:tcPr>
          <w:p w:rsidR="007A512F" w:rsidRPr="00D97714" w:rsidRDefault="007A512F" w:rsidP="003F0D3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CALIFICACIÓN EN LETRAS</w:t>
            </w:r>
          </w:p>
        </w:tc>
      </w:tr>
      <w:tr w:rsidR="007A512F" w:rsidRPr="00D97714" w:rsidTr="007A512F">
        <w:tc>
          <w:tcPr>
            <w:tcW w:w="3378" w:type="dxa"/>
            <w:gridSpan w:val="3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b/>
                <w:sz w:val="22"/>
                <w:lang w:val="es-MX"/>
              </w:rPr>
            </w:pPr>
          </w:p>
        </w:tc>
        <w:tc>
          <w:tcPr>
            <w:tcW w:w="1836" w:type="dxa"/>
            <w:gridSpan w:val="3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48" w:type="dxa"/>
            <w:gridSpan w:val="5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10" w:type="dxa"/>
            <w:gridSpan w:val="6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b/>
                <w:sz w:val="22"/>
                <w:lang w:val="es-MX"/>
              </w:rPr>
            </w:pPr>
          </w:p>
        </w:tc>
        <w:tc>
          <w:tcPr>
            <w:tcW w:w="3816" w:type="dxa"/>
            <w:gridSpan w:val="6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b/>
                <w:sz w:val="22"/>
                <w:lang w:val="es-MX"/>
              </w:rPr>
            </w:pPr>
          </w:p>
        </w:tc>
      </w:tr>
      <w:tr w:rsidR="007A512F" w:rsidRPr="00D97714" w:rsidTr="007A512F">
        <w:tc>
          <w:tcPr>
            <w:tcW w:w="3378" w:type="dxa"/>
            <w:gridSpan w:val="3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48" w:type="dxa"/>
            <w:gridSpan w:val="5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10" w:type="dxa"/>
            <w:gridSpan w:val="6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3816" w:type="dxa"/>
            <w:gridSpan w:val="6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A512F" w:rsidRPr="00D97714" w:rsidTr="007A512F">
        <w:tc>
          <w:tcPr>
            <w:tcW w:w="3378" w:type="dxa"/>
            <w:gridSpan w:val="3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48" w:type="dxa"/>
            <w:gridSpan w:val="5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10" w:type="dxa"/>
            <w:gridSpan w:val="6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3816" w:type="dxa"/>
            <w:gridSpan w:val="6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A512F" w:rsidRPr="00D97714" w:rsidTr="007A512F">
        <w:tc>
          <w:tcPr>
            <w:tcW w:w="3378" w:type="dxa"/>
            <w:gridSpan w:val="3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48" w:type="dxa"/>
            <w:gridSpan w:val="5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10" w:type="dxa"/>
            <w:gridSpan w:val="6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3816" w:type="dxa"/>
            <w:gridSpan w:val="6"/>
            <w:shd w:val="clear" w:color="auto" w:fill="auto"/>
          </w:tcPr>
          <w:p w:rsidR="007A512F" w:rsidRPr="00D97714" w:rsidRDefault="007A512F" w:rsidP="00BC2EA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A512F" w:rsidRPr="00D97714" w:rsidTr="007A512F">
        <w:tc>
          <w:tcPr>
            <w:tcW w:w="3378" w:type="dxa"/>
            <w:gridSpan w:val="3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48" w:type="dxa"/>
            <w:gridSpan w:val="5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10" w:type="dxa"/>
            <w:gridSpan w:val="6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3816" w:type="dxa"/>
            <w:gridSpan w:val="6"/>
            <w:shd w:val="clear" w:color="auto" w:fill="auto"/>
          </w:tcPr>
          <w:p w:rsidR="007A512F" w:rsidRPr="00D97714" w:rsidRDefault="007A512F" w:rsidP="003F0D34">
            <w:pPr>
              <w:spacing w:after="24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A512F" w:rsidRPr="00D97714" w:rsidTr="008E2423">
        <w:trPr>
          <w:trHeight w:val="96"/>
        </w:trPr>
        <w:tc>
          <w:tcPr>
            <w:tcW w:w="12888" w:type="dxa"/>
            <w:gridSpan w:val="23"/>
          </w:tcPr>
          <w:p w:rsidR="007A512F" w:rsidRPr="00D97714" w:rsidRDefault="007A512F" w:rsidP="003F0D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A512F" w:rsidRPr="00D97714" w:rsidTr="00F27F5F">
        <w:trPr>
          <w:trHeight w:val="1086"/>
        </w:trPr>
        <w:tc>
          <w:tcPr>
            <w:tcW w:w="2389" w:type="dxa"/>
            <w:gridSpan w:val="2"/>
            <w:tcBorders>
              <w:bottom w:val="single" w:sz="4" w:space="0" w:color="auto"/>
            </w:tcBorders>
          </w:tcPr>
          <w:p w:rsidR="007A512F" w:rsidRPr="00D97714" w:rsidRDefault="007A512F" w:rsidP="003F0D34">
            <w:pPr>
              <w:spacing w:after="12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2649" w:type="dxa"/>
            <w:gridSpan w:val="3"/>
            <w:tcBorders>
              <w:bottom w:val="single" w:sz="4" w:space="0" w:color="auto"/>
            </w:tcBorders>
          </w:tcPr>
          <w:p w:rsidR="007A512F" w:rsidRPr="00D97714" w:rsidRDefault="007A512F" w:rsidP="003F0D34">
            <w:pPr>
              <w:spacing w:after="12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885" w:type="dxa"/>
            <w:gridSpan w:val="3"/>
            <w:tcBorders>
              <w:bottom w:val="single" w:sz="4" w:space="0" w:color="auto"/>
            </w:tcBorders>
            <w:vAlign w:val="center"/>
          </w:tcPr>
          <w:p w:rsidR="007A512F" w:rsidRPr="00D97714" w:rsidRDefault="007A512F" w:rsidP="009B5FC6">
            <w:pPr>
              <w:spacing w:after="120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D </w:t>
            </w:r>
          </w:p>
        </w:tc>
        <w:tc>
          <w:tcPr>
            <w:tcW w:w="882" w:type="dxa"/>
            <w:gridSpan w:val="2"/>
            <w:tcBorders>
              <w:bottom w:val="single" w:sz="4" w:space="0" w:color="auto"/>
            </w:tcBorders>
            <w:vAlign w:val="center"/>
          </w:tcPr>
          <w:p w:rsidR="007A512F" w:rsidRPr="00D97714" w:rsidRDefault="007A512F" w:rsidP="009B5FC6">
            <w:pPr>
              <w:spacing w:after="120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M </w:t>
            </w:r>
          </w:p>
        </w:tc>
        <w:tc>
          <w:tcPr>
            <w:tcW w:w="885" w:type="dxa"/>
            <w:gridSpan w:val="4"/>
            <w:tcBorders>
              <w:bottom w:val="single" w:sz="4" w:space="0" w:color="auto"/>
            </w:tcBorders>
            <w:vAlign w:val="center"/>
          </w:tcPr>
          <w:p w:rsidR="007A512F" w:rsidRPr="00D97714" w:rsidRDefault="007A512F" w:rsidP="005E302E">
            <w:pPr>
              <w:spacing w:after="120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 xml:space="preserve">A </w:t>
            </w:r>
          </w:p>
        </w:tc>
        <w:tc>
          <w:tcPr>
            <w:tcW w:w="2516" w:type="dxa"/>
            <w:gridSpan w:val="5"/>
            <w:tcBorders>
              <w:bottom w:val="single" w:sz="4" w:space="0" w:color="auto"/>
            </w:tcBorders>
          </w:tcPr>
          <w:p w:rsidR="007A512F" w:rsidRPr="00D97714" w:rsidRDefault="007A512F" w:rsidP="003F0D34">
            <w:pPr>
              <w:spacing w:after="12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2682" w:type="dxa"/>
            <w:gridSpan w:val="4"/>
            <w:tcBorders>
              <w:bottom w:val="single" w:sz="4" w:space="0" w:color="auto"/>
            </w:tcBorders>
          </w:tcPr>
          <w:p w:rsidR="007A512F" w:rsidRPr="00D97714" w:rsidRDefault="007A512F" w:rsidP="003F0D34">
            <w:pPr>
              <w:spacing w:after="120"/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A512F" w:rsidRPr="00D97714" w:rsidTr="00F27F5F">
        <w:tc>
          <w:tcPr>
            <w:tcW w:w="2389" w:type="dxa"/>
            <w:gridSpan w:val="2"/>
            <w:vAlign w:val="center"/>
          </w:tcPr>
          <w:p w:rsidR="007A512F" w:rsidRPr="00D97714" w:rsidRDefault="007A512F" w:rsidP="003F0D34">
            <w:pPr>
              <w:spacing w:after="12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NOMBRE DOCENTE</w:t>
            </w:r>
          </w:p>
        </w:tc>
        <w:tc>
          <w:tcPr>
            <w:tcW w:w="2649" w:type="dxa"/>
            <w:gridSpan w:val="3"/>
            <w:vAlign w:val="center"/>
          </w:tcPr>
          <w:p w:rsidR="007A512F" w:rsidRPr="00D97714" w:rsidRDefault="007A512F" w:rsidP="003F0D34">
            <w:pPr>
              <w:spacing w:after="12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FIRMA DEL DOCENTE</w:t>
            </w:r>
          </w:p>
        </w:tc>
        <w:tc>
          <w:tcPr>
            <w:tcW w:w="2652" w:type="dxa"/>
            <w:gridSpan w:val="9"/>
            <w:vAlign w:val="center"/>
          </w:tcPr>
          <w:p w:rsidR="007A512F" w:rsidRPr="00D97714" w:rsidRDefault="007A512F" w:rsidP="003F0D34">
            <w:pPr>
              <w:spacing w:after="12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FECHA DE ENTREGA</w:t>
            </w:r>
          </w:p>
        </w:tc>
        <w:tc>
          <w:tcPr>
            <w:tcW w:w="2516" w:type="dxa"/>
            <w:gridSpan w:val="5"/>
            <w:vAlign w:val="center"/>
          </w:tcPr>
          <w:p w:rsidR="007A512F" w:rsidRPr="00D97714" w:rsidRDefault="007A512F" w:rsidP="003F0D34">
            <w:pPr>
              <w:spacing w:after="12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FIRMA DE DIRECTOR DE UNIDAD</w:t>
            </w:r>
          </w:p>
        </w:tc>
        <w:tc>
          <w:tcPr>
            <w:tcW w:w="2682" w:type="dxa"/>
            <w:gridSpan w:val="4"/>
            <w:vAlign w:val="center"/>
          </w:tcPr>
          <w:p w:rsidR="007A512F" w:rsidRPr="00D97714" w:rsidRDefault="007A512F" w:rsidP="003F0D34">
            <w:pPr>
              <w:spacing w:after="12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D97714">
              <w:rPr>
                <w:rFonts w:ascii="Arial" w:hAnsi="Arial" w:cs="Arial"/>
                <w:sz w:val="22"/>
                <w:lang w:val="es-MX"/>
              </w:rPr>
              <w:t>Vo.Bo. DEL VICERRECTOR ACADÉMICO</w:t>
            </w:r>
          </w:p>
        </w:tc>
      </w:tr>
    </w:tbl>
    <w:p w:rsidR="00D53CA9" w:rsidRDefault="00D53CA9" w:rsidP="00742F0D">
      <w:pPr>
        <w:jc w:val="both"/>
        <w:rPr>
          <w:rFonts w:ascii="Calibri" w:hAnsi="Calibri"/>
          <w:sz w:val="22"/>
          <w:lang w:val="es-MX"/>
        </w:rPr>
      </w:pPr>
    </w:p>
    <w:p w:rsidR="0096375A" w:rsidRDefault="0096375A" w:rsidP="00742F0D">
      <w:pPr>
        <w:jc w:val="both"/>
        <w:rPr>
          <w:rFonts w:ascii="Calibri" w:hAnsi="Calibri"/>
          <w:sz w:val="22"/>
          <w:lang w:val="es-MX"/>
        </w:rPr>
      </w:pPr>
    </w:p>
    <w:p w:rsidR="00D23E7D" w:rsidRPr="00A921D7" w:rsidRDefault="00D23E7D" w:rsidP="00742F0D">
      <w:pPr>
        <w:jc w:val="both"/>
        <w:rPr>
          <w:rFonts w:ascii="Calibri" w:hAnsi="Calibri"/>
          <w:sz w:val="22"/>
          <w:lang w:val="es-MX"/>
        </w:rPr>
      </w:pPr>
    </w:p>
    <w:sectPr w:rsidR="00D23E7D" w:rsidRPr="00A921D7" w:rsidSect="004A5D62">
      <w:footerReference w:type="default" r:id="rId9"/>
      <w:headerReference w:type="first" r:id="rId10"/>
      <w:footerReference w:type="first" r:id="rId11"/>
      <w:pgSz w:w="15840" w:h="12240" w:orient="landscape" w:code="1"/>
      <w:pgMar w:top="1701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60E" w:rsidRDefault="00FC260E">
      <w:r>
        <w:separator/>
      </w:r>
    </w:p>
  </w:endnote>
  <w:endnote w:type="continuationSeparator" w:id="0">
    <w:p w:rsidR="00FC260E" w:rsidRDefault="00FC2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C473E5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58E" w:rsidRPr="002111B4" w:rsidRDefault="0086358E" w:rsidP="00D97714">
    <w:pPr>
      <w:pStyle w:val="Piedepgina"/>
      <w:jc w:val="center"/>
      <w:rPr>
        <w:lang w:val="es-CO"/>
      </w:rPr>
    </w:pPr>
    <w:r w:rsidRPr="0086358E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86358E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86358E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86358E" w:rsidRPr="0086358E" w:rsidRDefault="0086358E" w:rsidP="0086358E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B6219C" w:rsidRPr="0086358E" w:rsidRDefault="00B6219C" w:rsidP="008635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60E" w:rsidRDefault="00FC260E">
      <w:r>
        <w:separator/>
      </w:r>
    </w:p>
  </w:footnote>
  <w:footnote w:type="continuationSeparator" w:id="0">
    <w:p w:rsidR="00FC260E" w:rsidRDefault="00FC2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51" w:type="pct"/>
      <w:tblInd w:w="3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46"/>
      <w:gridCol w:w="7050"/>
      <w:gridCol w:w="3188"/>
    </w:tblGrid>
    <w:tr w:rsidR="0096375A" w:rsidRPr="0096375A" w:rsidTr="00D23E7D">
      <w:trPr>
        <w:trHeight w:val="533"/>
      </w:trPr>
      <w:tc>
        <w:tcPr>
          <w:tcW w:w="1027" w:type="pct"/>
          <w:vMerge w:val="restart"/>
          <w:shd w:val="clear" w:color="auto" w:fill="auto"/>
          <w:vAlign w:val="center"/>
        </w:tcPr>
        <w:p w:rsidR="0096375A" w:rsidRPr="0096375A" w:rsidRDefault="00D23E7D" w:rsidP="00D23E7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  </w:t>
          </w:r>
          <w:r w:rsidR="0096375A">
            <w:rPr>
              <w:noProof/>
              <w:lang w:val="es-CO" w:eastAsia="es-CO"/>
            </w:rPr>
            <w:drawing>
              <wp:inline distT="0" distB="0" distL="0" distR="0" wp14:anchorId="16B3A482" wp14:editId="04BAC40F">
                <wp:extent cx="1047750" cy="781050"/>
                <wp:effectExtent l="0" t="0" r="0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36" w:type="pct"/>
          <w:vMerge w:val="restart"/>
          <w:shd w:val="clear" w:color="auto" w:fill="F2F2F2"/>
          <w:vAlign w:val="center"/>
        </w:tcPr>
        <w:p w:rsidR="0096375A" w:rsidRPr="0096375A" w:rsidRDefault="000B1178" w:rsidP="00D9771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RELACIÓ</w:t>
          </w:r>
          <w:r w:rsidR="0096375A">
            <w:rPr>
              <w:rFonts w:ascii="Arial" w:hAnsi="Arial" w:cs="Arial"/>
              <w:b/>
            </w:rPr>
            <w:t>N EXAMEN SUPLETORIO</w:t>
          </w:r>
        </w:p>
      </w:tc>
      <w:tc>
        <w:tcPr>
          <w:tcW w:w="1238" w:type="pct"/>
          <w:vMerge w:val="restart"/>
        </w:tcPr>
        <w:p w:rsidR="0096375A" w:rsidRPr="0096375A" w:rsidRDefault="0096375A" w:rsidP="0096375A">
          <w:pPr>
            <w:rPr>
              <w:rFonts w:ascii="Arial" w:hAnsi="Arial" w:cs="Arial"/>
              <w:sz w:val="20"/>
              <w:szCs w:val="20"/>
            </w:rPr>
          </w:pPr>
          <w:r w:rsidRPr="0096375A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C0019BE" wp14:editId="7AE83A87">
                <wp:extent cx="1006666" cy="819150"/>
                <wp:effectExtent l="0" t="0" r="3175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6666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6375A" w:rsidRPr="0096375A" w:rsidTr="00D23E7D">
      <w:trPr>
        <w:trHeight w:val="516"/>
      </w:trPr>
      <w:tc>
        <w:tcPr>
          <w:tcW w:w="1027" w:type="pct"/>
          <w:vMerge/>
          <w:shd w:val="clear" w:color="auto" w:fill="auto"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36" w:type="pct"/>
          <w:vMerge/>
          <w:shd w:val="clear" w:color="auto" w:fill="F2F2F2"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8" w:type="pct"/>
          <w:vMerge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6375A" w:rsidRPr="0096375A" w:rsidTr="00D23E7D">
      <w:trPr>
        <w:trHeight w:val="282"/>
      </w:trPr>
      <w:tc>
        <w:tcPr>
          <w:tcW w:w="1027" w:type="pct"/>
          <w:vMerge/>
          <w:shd w:val="clear" w:color="auto" w:fill="auto"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36" w:type="pct"/>
          <w:vMerge/>
          <w:shd w:val="clear" w:color="auto" w:fill="F2F2F2"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8" w:type="pct"/>
          <w:vMerge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6375A" w:rsidRPr="0096375A" w:rsidTr="00D23E7D">
      <w:trPr>
        <w:trHeight w:val="540"/>
      </w:trPr>
      <w:tc>
        <w:tcPr>
          <w:tcW w:w="1027" w:type="pct"/>
          <w:shd w:val="clear" w:color="auto" w:fill="auto"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6375A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6375A" w:rsidRPr="0096375A" w:rsidRDefault="0096375A" w:rsidP="0096375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</w:t>
          </w:r>
          <w:r w:rsidR="007A512F">
            <w:rPr>
              <w:rFonts w:ascii="Arial" w:hAnsi="Arial" w:cs="Arial"/>
              <w:sz w:val="20"/>
              <w:szCs w:val="20"/>
            </w:rPr>
            <w:t>09</w:t>
          </w:r>
        </w:p>
      </w:tc>
      <w:tc>
        <w:tcPr>
          <w:tcW w:w="2736" w:type="pct"/>
          <w:shd w:val="clear" w:color="auto" w:fill="auto"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6375A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96375A" w:rsidRPr="0096375A" w:rsidRDefault="0096375A" w:rsidP="0096375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96375A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38" w:type="pct"/>
        </w:tcPr>
        <w:p w:rsidR="0096375A" w:rsidRPr="0096375A" w:rsidRDefault="0096375A" w:rsidP="0096375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6375A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0474F">
            <w:rPr>
              <w:rFonts w:ascii="Arial" w:hAnsi="Arial" w:cs="Arial"/>
              <w:sz w:val="20"/>
              <w:szCs w:val="20"/>
            </w:rPr>
            <w:t>30/09</w:t>
          </w:r>
          <w:r w:rsidRPr="0096375A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6375A" w:rsidRPr="0096375A" w:rsidRDefault="0096375A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23F31"/>
    <w:rsid w:val="00025C3F"/>
    <w:rsid w:val="0003055B"/>
    <w:rsid w:val="00030C46"/>
    <w:rsid w:val="000352E4"/>
    <w:rsid w:val="00035999"/>
    <w:rsid w:val="00040483"/>
    <w:rsid w:val="00043061"/>
    <w:rsid w:val="0005211E"/>
    <w:rsid w:val="0005598F"/>
    <w:rsid w:val="000604F1"/>
    <w:rsid w:val="00060B97"/>
    <w:rsid w:val="0008397A"/>
    <w:rsid w:val="000B1178"/>
    <w:rsid w:val="000B2FB8"/>
    <w:rsid w:val="000B719C"/>
    <w:rsid w:val="000C4BFC"/>
    <w:rsid w:val="000C7524"/>
    <w:rsid w:val="000D7E95"/>
    <w:rsid w:val="000E0FFD"/>
    <w:rsid w:val="000F6DCB"/>
    <w:rsid w:val="00107CDC"/>
    <w:rsid w:val="00113241"/>
    <w:rsid w:val="001501C1"/>
    <w:rsid w:val="00154DD3"/>
    <w:rsid w:val="001604B4"/>
    <w:rsid w:val="0016408A"/>
    <w:rsid w:val="00184F46"/>
    <w:rsid w:val="00192949"/>
    <w:rsid w:val="001A1B25"/>
    <w:rsid w:val="001B1A4D"/>
    <w:rsid w:val="001B689A"/>
    <w:rsid w:val="001C631F"/>
    <w:rsid w:val="001E324F"/>
    <w:rsid w:val="00211E44"/>
    <w:rsid w:val="002208D6"/>
    <w:rsid w:val="00223A69"/>
    <w:rsid w:val="00226CFC"/>
    <w:rsid w:val="00230ABD"/>
    <w:rsid w:val="00262570"/>
    <w:rsid w:val="002712A5"/>
    <w:rsid w:val="00282198"/>
    <w:rsid w:val="0028572B"/>
    <w:rsid w:val="00287672"/>
    <w:rsid w:val="0029487E"/>
    <w:rsid w:val="002A55B1"/>
    <w:rsid w:val="002D1CD9"/>
    <w:rsid w:val="002E1A39"/>
    <w:rsid w:val="002E63BD"/>
    <w:rsid w:val="00304784"/>
    <w:rsid w:val="00307F53"/>
    <w:rsid w:val="003103D1"/>
    <w:rsid w:val="003125E0"/>
    <w:rsid w:val="003167C5"/>
    <w:rsid w:val="0033504F"/>
    <w:rsid w:val="00345D51"/>
    <w:rsid w:val="0036003A"/>
    <w:rsid w:val="00372C56"/>
    <w:rsid w:val="00391CDF"/>
    <w:rsid w:val="00392FDB"/>
    <w:rsid w:val="0039724B"/>
    <w:rsid w:val="003A2D3C"/>
    <w:rsid w:val="003A7746"/>
    <w:rsid w:val="003C56F5"/>
    <w:rsid w:val="003D7201"/>
    <w:rsid w:val="003F0D34"/>
    <w:rsid w:val="0041631B"/>
    <w:rsid w:val="00427DE1"/>
    <w:rsid w:val="00437636"/>
    <w:rsid w:val="00461D02"/>
    <w:rsid w:val="00467FE4"/>
    <w:rsid w:val="0047545C"/>
    <w:rsid w:val="00475633"/>
    <w:rsid w:val="0047588F"/>
    <w:rsid w:val="004A5D62"/>
    <w:rsid w:val="004B1CAD"/>
    <w:rsid w:val="004B628D"/>
    <w:rsid w:val="004C58EC"/>
    <w:rsid w:val="004D73F8"/>
    <w:rsid w:val="004F3A58"/>
    <w:rsid w:val="004F3EB9"/>
    <w:rsid w:val="004F609A"/>
    <w:rsid w:val="004F61C8"/>
    <w:rsid w:val="004F73E1"/>
    <w:rsid w:val="00502768"/>
    <w:rsid w:val="00504C4E"/>
    <w:rsid w:val="00505D96"/>
    <w:rsid w:val="00505E76"/>
    <w:rsid w:val="00527DD4"/>
    <w:rsid w:val="00532B92"/>
    <w:rsid w:val="005457CD"/>
    <w:rsid w:val="00545CBB"/>
    <w:rsid w:val="005520B1"/>
    <w:rsid w:val="00570F74"/>
    <w:rsid w:val="00592E34"/>
    <w:rsid w:val="005A79A7"/>
    <w:rsid w:val="005D415D"/>
    <w:rsid w:val="005D7CE6"/>
    <w:rsid w:val="005E2747"/>
    <w:rsid w:val="005E302E"/>
    <w:rsid w:val="005E57AB"/>
    <w:rsid w:val="006011B9"/>
    <w:rsid w:val="00602C78"/>
    <w:rsid w:val="00607E40"/>
    <w:rsid w:val="006264E1"/>
    <w:rsid w:val="00632915"/>
    <w:rsid w:val="00632F5E"/>
    <w:rsid w:val="006376D5"/>
    <w:rsid w:val="006443F8"/>
    <w:rsid w:val="00644BA4"/>
    <w:rsid w:val="006666C8"/>
    <w:rsid w:val="00697B1A"/>
    <w:rsid w:val="006B4906"/>
    <w:rsid w:val="006D57C5"/>
    <w:rsid w:val="006D74A7"/>
    <w:rsid w:val="006E2412"/>
    <w:rsid w:val="0070474F"/>
    <w:rsid w:val="00706C82"/>
    <w:rsid w:val="00710249"/>
    <w:rsid w:val="00732F0D"/>
    <w:rsid w:val="00734C1A"/>
    <w:rsid w:val="00736232"/>
    <w:rsid w:val="00742F0D"/>
    <w:rsid w:val="00743E4B"/>
    <w:rsid w:val="00747068"/>
    <w:rsid w:val="00767779"/>
    <w:rsid w:val="00794C0E"/>
    <w:rsid w:val="007A512F"/>
    <w:rsid w:val="007B1899"/>
    <w:rsid w:val="007E7853"/>
    <w:rsid w:val="007E7A39"/>
    <w:rsid w:val="00801004"/>
    <w:rsid w:val="00807AB0"/>
    <w:rsid w:val="00810995"/>
    <w:rsid w:val="0082193B"/>
    <w:rsid w:val="00836AA4"/>
    <w:rsid w:val="0086358E"/>
    <w:rsid w:val="008705B6"/>
    <w:rsid w:val="0087095D"/>
    <w:rsid w:val="00870CCB"/>
    <w:rsid w:val="008808AB"/>
    <w:rsid w:val="0088270D"/>
    <w:rsid w:val="008835F5"/>
    <w:rsid w:val="008900E9"/>
    <w:rsid w:val="008B766C"/>
    <w:rsid w:val="008E03F1"/>
    <w:rsid w:val="008E2423"/>
    <w:rsid w:val="008E490F"/>
    <w:rsid w:val="008E5582"/>
    <w:rsid w:val="009002B5"/>
    <w:rsid w:val="009009F9"/>
    <w:rsid w:val="00917F9B"/>
    <w:rsid w:val="00922AD8"/>
    <w:rsid w:val="009353E4"/>
    <w:rsid w:val="0093620C"/>
    <w:rsid w:val="0094209E"/>
    <w:rsid w:val="00946A6F"/>
    <w:rsid w:val="00956BB7"/>
    <w:rsid w:val="009620AF"/>
    <w:rsid w:val="0096375A"/>
    <w:rsid w:val="009729D2"/>
    <w:rsid w:val="00981A7D"/>
    <w:rsid w:val="0098347B"/>
    <w:rsid w:val="00991BCE"/>
    <w:rsid w:val="009A4949"/>
    <w:rsid w:val="009B4A66"/>
    <w:rsid w:val="009B5DE8"/>
    <w:rsid w:val="009B5FC6"/>
    <w:rsid w:val="009D53BE"/>
    <w:rsid w:val="009F49AC"/>
    <w:rsid w:val="00A03096"/>
    <w:rsid w:val="00A067B2"/>
    <w:rsid w:val="00A33D33"/>
    <w:rsid w:val="00A444F2"/>
    <w:rsid w:val="00A62CF0"/>
    <w:rsid w:val="00A759AB"/>
    <w:rsid w:val="00A921D7"/>
    <w:rsid w:val="00AB4DDB"/>
    <w:rsid w:val="00AB6B5B"/>
    <w:rsid w:val="00AC170A"/>
    <w:rsid w:val="00AC2388"/>
    <w:rsid w:val="00AC5D6C"/>
    <w:rsid w:val="00AC7E7C"/>
    <w:rsid w:val="00AD5607"/>
    <w:rsid w:val="00AF2622"/>
    <w:rsid w:val="00B00DD8"/>
    <w:rsid w:val="00B07FE9"/>
    <w:rsid w:val="00B20A80"/>
    <w:rsid w:val="00B34024"/>
    <w:rsid w:val="00B51770"/>
    <w:rsid w:val="00B54604"/>
    <w:rsid w:val="00B6219C"/>
    <w:rsid w:val="00B70FCB"/>
    <w:rsid w:val="00B83805"/>
    <w:rsid w:val="00B83866"/>
    <w:rsid w:val="00B849F6"/>
    <w:rsid w:val="00B951AA"/>
    <w:rsid w:val="00BB3929"/>
    <w:rsid w:val="00BC4B3A"/>
    <w:rsid w:val="00BD7A0A"/>
    <w:rsid w:val="00BE00F0"/>
    <w:rsid w:val="00C01E2E"/>
    <w:rsid w:val="00C104CF"/>
    <w:rsid w:val="00C12F4B"/>
    <w:rsid w:val="00C34781"/>
    <w:rsid w:val="00C366B5"/>
    <w:rsid w:val="00C473E5"/>
    <w:rsid w:val="00C57601"/>
    <w:rsid w:val="00C7446C"/>
    <w:rsid w:val="00CA085B"/>
    <w:rsid w:val="00CB6FAB"/>
    <w:rsid w:val="00CE7CD4"/>
    <w:rsid w:val="00CF52B9"/>
    <w:rsid w:val="00D050B6"/>
    <w:rsid w:val="00D20699"/>
    <w:rsid w:val="00D23E7D"/>
    <w:rsid w:val="00D32ABB"/>
    <w:rsid w:val="00D46EE7"/>
    <w:rsid w:val="00D53CA9"/>
    <w:rsid w:val="00D6597B"/>
    <w:rsid w:val="00D735F5"/>
    <w:rsid w:val="00D7640F"/>
    <w:rsid w:val="00D81A51"/>
    <w:rsid w:val="00D83696"/>
    <w:rsid w:val="00D93912"/>
    <w:rsid w:val="00D97714"/>
    <w:rsid w:val="00DA2BC8"/>
    <w:rsid w:val="00DD52F8"/>
    <w:rsid w:val="00E12B8B"/>
    <w:rsid w:val="00E12E9A"/>
    <w:rsid w:val="00E45501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27F5F"/>
    <w:rsid w:val="00F3017D"/>
    <w:rsid w:val="00F31D8C"/>
    <w:rsid w:val="00F37A73"/>
    <w:rsid w:val="00F54180"/>
    <w:rsid w:val="00F60305"/>
    <w:rsid w:val="00F63270"/>
    <w:rsid w:val="00F70EE4"/>
    <w:rsid w:val="00F84BC5"/>
    <w:rsid w:val="00F91B16"/>
    <w:rsid w:val="00F9485A"/>
    <w:rsid w:val="00F9729B"/>
    <w:rsid w:val="00FA32FB"/>
    <w:rsid w:val="00FB089A"/>
    <w:rsid w:val="00FB2F3B"/>
    <w:rsid w:val="00FB3762"/>
    <w:rsid w:val="00FC260E"/>
    <w:rsid w:val="00FC5E3B"/>
    <w:rsid w:val="00FC6469"/>
    <w:rsid w:val="00FD2199"/>
    <w:rsid w:val="00FD4106"/>
    <w:rsid w:val="00FE06D8"/>
    <w:rsid w:val="00FE40E6"/>
    <w:rsid w:val="00FE5AA5"/>
    <w:rsid w:val="00FE7233"/>
    <w:rsid w:val="00FF6CB7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C473E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C473E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3260E-E145-4B1F-98B3-841699843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14</TotalTime>
  <Pages>1</Pages>
  <Words>51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35</cp:revision>
  <cp:lastPrinted>2013-10-15T23:21:00Z</cp:lastPrinted>
  <dcterms:created xsi:type="dcterms:W3CDTF">2014-02-04T19:54:00Z</dcterms:created>
  <dcterms:modified xsi:type="dcterms:W3CDTF">2014-09-18T19:23:00Z</dcterms:modified>
</cp:coreProperties>
</file>